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7F6" w:rsidRDefault="00F957F6" w:rsidP="005A61D5">
      <w:pPr>
        <w:jc w:val="right"/>
      </w:pPr>
    </w:p>
    <w:p w:rsidR="00F957F6" w:rsidRDefault="00F957F6" w:rsidP="005A61D5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E435D5">
        <w:rPr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A4-Vopros-Otvet-Gripp (6)" style="width:480pt;height:337.5pt;visibility:visible">
            <v:imagedata r:id="rId5" o:title=""/>
          </v:shape>
        </w:pict>
      </w: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E435D5">
        <w:rPr>
          <w:noProof/>
          <w:sz w:val="16"/>
          <w:szCs w:val="16"/>
        </w:rPr>
        <w:pict>
          <v:shape id="Рисунок 3" o:spid="_x0000_i1026" type="#_x0000_t75" alt="A4-Vakz-vopros-otvet (1)" style="width:483pt;height:341.25pt;visibility:visible">
            <v:imagedata r:id="rId6" o:title=""/>
          </v:shape>
        </w:pict>
      </w:r>
    </w:p>
    <w:p w:rsidR="00F957F6" w:rsidRDefault="00F957F6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F957F6" w:rsidRDefault="00F957F6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E435D5">
        <w:rPr>
          <w:noProof/>
          <w:sz w:val="16"/>
          <w:szCs w:val="16"/>
        </w:rPr>
        <w:pict>
          <v:shape id="Рисунок 4" o:spid="_x0000_i1027" type="#_x0000_t75" alt="A4-Vakz-vopros-otvet (1) (1)" style="width:478.5pt;height:338.25pt;visibility:visible">
            <v:imagedata r:id="rId7" o:title=""/>
          </v:shape>
        </w:pict>
      </w:r>
    </w:p>
    <w:p w:rsidR="00F957F6" w:rsidRDefault="00F957F6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E435D5">
        <w:rPr>
          <w:noProof/>
          <w:sz w:val="16"/>
          <w:szCs w:val="16"/>
        </w:rPr>
        <w:pict>
          <v:shape id="Рисунок 5" o:spid="_x0000_i1028" type="#_x0000_t75" alt="A4-Simptomi_ORVIplus" style="width:480pt;height:339.75pt;visibility:visible">
            <v:imagedata r:id="rId8" o:title=""/>
          </v:shape>
        </w:pict>
      </w: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E435D5">
        <w:rPr>
          <w:noProof/>
          <w:sz w:val="16"/>
          <w:szCs w:val="16"/>
        </w:rPr>
        <w:pict>
          <v:shape id="Рисунок 6" o:spid="_x0000_i1029" type="#_x0000_t75" alt="A4-Privivka (1)" style="width:477pt;height:339.75pt;visibility:visible">
            <v:imagedata r:id="rId9" o:title=""/>
          </v:shape>
        </w:pict>
      </w: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E435D5">
        <w:rPr>
          <w:noProof/>
          <w:sz w:val="16"/>
          <w:szCs w:val="16"/>
        </w:rPr>
        <w:pict>
          <v:shape id="Рисунок 7" o:spid="_x0000_i1030" type="#_x0000_t75" alt="A4-no-somneniya-3 (3)" style="width:483pt;height:341.25pt;visibility:visible">
            <v:imagedata r:id="rId10" o:title=""/>
          </v:shape>
        </w:pict>
      </w: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E435D5">
        <w:rPr>
          <w:noProof/>
          <w:sz w:val="16"/>
          <w:szCs w:val="16"/>
        </w:rPr>
        <w:pict>
          <v:shape id="Рисунок 9" o:spid="_x0000_i1031" type="#_x0000_t75" alt="A4-Gripp_II" style="width:479.25pt;height:342pt;visibility:visible">
            <v:imagedata r:id="rId11" o:title=""/>
          </v:shape>
        </w:pict>
      </w: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E435D5">
        <w:rPr>
          <w:noProof/>
          <w:sz w:val="16"/>
          <w:szCs w:val="16"/>
        </w:rPr>
        <w:pict>
          <v:shape id="Рисунок 10" o:spid="_x0000_i1032" type="#_x0000_t75" alt="A4-Gripp_1980x1400px" style="width:478.5pt;height:338.25pt;visibility:visible">
            <v:imagedata r:id="rId12" o:title=""/>
          </v:shape>
        </w:pict>
      </w: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E435D5">
        <w:rPr>
          <w:noProof/>
          <w:sz w:val="16"/>
          <w:szCs w:val="16"/>
        </w:rPr>
        <w:pict>
          <v:shape id="Рисунок 11" o:spid="_x0000_i1033" type="#_x0000_t75" alt="A4-Gripp" style="width:483pt;height:342pt;visibility:visible">
            <v:imagedata r:id="rId13" o:title=""/>
          </v:shape>
        </w:pict>
      </w: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E435D5">
        <w:rPr>
          <w:noProof/>
          <w:sz w:val="16"/>
          <w:szCs w:val="16"/>
        </w:rPr>
        <w:pict>
          <v:shape id="Рисунок 12" o:spid="_x0000_i1034" type="#_x0000_t75" alt="A4-Agitka_3 (1)" style="width:483pt;height:341.25pt;visibility:visible">
            <v:imagedata r:id="rId14" o:title=""/>
          </v:shape>
        </w:pict>
      </w: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E435D5">
        <w:rPr>
          <w:noProof/>
          <w:sz w:val="16"/>
          <w:szCs w:val="16"/>
        </w:rPr>
        <w:pict>
          <v:shape id="Рисунок 13" o:spid="_x0000_i1035" type="#_x0000_t75" alt="A4-Agitka_2 (1)" style="width:477pt;height:337.5pt;visibility:visible">
            <v:imagedata r:id="rId15" o:title=""/>
          </v:shape>
        </w:pict>
      </w: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E435D5">
        <w:rPr>
          <w:noProof/>
          <w:sz w:val="16"/>
          <w:szCs w:val="16"/>
        </w:rPr>
        <w:pict>
          <v:shape id="Рисунок 14" o:spid="_x0000_i1036" type="#_x0000_t75" alt="A4-Agitka_1 (1)" style="width:480pt;height:339.75pt;visibility:visible">
            <v:imagedata r:id="rId16" o:title=""/>
          </v:shape>
        </w:pict>
      </w: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E435D5">
        <w:rPr>
          <w:noProof/>
          <w:sz w:val="16"/>
          <w:szCs w:val="16"/>
        </w:rPr>
        <w:pict>
          <v:shape id="Рисунок 15" o:spid="_x0000_i1037" type="#_x0000_t75" alt="A4 60_plus (1)" style="width:483pt;height:342pt;visibility:visible">
            <v:imagedata r:id="rId17" o:title=""/>
          </v:shape>
        </w:pict>
      </w: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E435D5">
        <w:rPr>
          <w:noProof/>
          <w:sz w:val="16"/>
          <w:szCs w:val="16"/>
        </w:rPr>
        <w:pict>
          <v:shape id="Рисунок 16" o:spid="_x0000_i1038" type="#_x0000_t75" alt="297x150mm-Gripp" style="width:483.75pt;height:243.75pt;visibility:visible">
            <v:imagedata r:id="rId18" o:title=""/>
          </v:shape>
        </w:pict>
      </w: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E435D5">
        <w:rPr>
          <w:noProof/>
          <w:sz w:val="16"/>
          <w:szCs w:val="16"/>
        </w:rPr>
        <w:pict>
          <v:shape id="Рисунок 17" o:spid="_x0000_i1039" type="#_x0000_t75" alt="297x150_PosleVakz (1)" style="width:480.75pt;height:240.75pt;visibility:visible">
            <v:imagedata r:id="rId19" o:title=""/>
          </v:shape>
        </w:pict>
      </w: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E435D5">
        <w:rPr>
          <w:noProof/>
          <w:sz w:val="16"/>
          <w:szCs w:val="16"/>
        </w:rPr>
        <w:pict>
          <v:shape id="Рисунок 18" o:spid="_x0000_i1040" type="#_x0000_t75" alt="A4-Памятка" style="width:479.25pt;height:338.25pt;visibility:visible">
            <v:imagedata r:id="rId20" o:title=""/>
          </v:shape>
        </w:pict>
      </w: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F957F6" w:rsidRDefault="00F957F6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F957F6" w:rsidRDefault="00F957F6" w:rsidP="005A61D5">
      <w:pPr>
        <w:ind w:firstLine="708"/>
        <w:jc w:val="both"/>
        <w:rPr>
          <w:sz w:val="18"/>
          <w:szCs w:val="18"/>
        </w:rPr>
      </w:pPr>
    </w:p>
    <w:p w:rsidR="00F957F6" w:rsidRDefault="00F957F6" w:rsidP="00B669DF">
      <w:pPr>
        <w:rPr>
          <w:sz w:val="16"/>
          <w:szCs w:val="16"/>
        </w:rPr>
      </w:pPr>
    </w:p>
    <w:sectPr w:rsidR="00F957F6" w:rsidSect="005B578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12E16"/>
    <w:multiLevelType w:val="hybridMultilevel"/>
    <w:tmpl w:val="088A0A7A"/>
    <w:lvl w:ilvl="0" w:tplc="0A78F4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31E"/>
    <w:rsid w:val="000676D3"/>
    <w:rsid w:val="0009637D"/>
    <w:rsid w:val="000B3868"/>
    <w:rsid w:val="000D7B1A"/>
    <w:rsid w:val="000E64A1"/>
    <w:rsid w:val="000F194D"/>
    <w:rsid w:val="000F4C92"/>
    <w:rsid w:val="00160E1D"/>
    <w:rsid w:val="00195DAA"/>
    <w:rsid w:val="001B0535"/>
    <w:rsid w:val="00217096"/>
    <w:rsid w:val="00227183"/>
    <w:rsid w:val="00230B25"/>
    <w:rsid w:val="00234829"/>
    <w:rsid w:val="00267AD8"/>
    <w:rsid w:val="00271CA9"/>
    <w:rsid w:val="00272917"/>
    <w:rsid w:val="002A1C3C"/>
    <w:rsid w:val="002B41A6"/>
    <w:rsid w:val="002E13A9"/>
    <w:rsid w:val="003272AA"/>
    <w:rsid w:val="00390D1F"/>
    <w:rsid w:val="003D4928"/>
    <w:rsid w:val="003E15D9"/>
    <w:rsid w:val="004007E3"/>
    <w:rsid w:val="004021EE"/>
    <w:rsid w:val="004274FB"/>
    <w:rsid w:val="00445A83"/>
    <w:rsid w:val="004464F9"/>
    <w:rsid w:val="00447DC9"/>
    <w:rsid w:val="0047458C"/>
    <w:rsid w:val="004773E6"/>
    <w:rsid w:val="004B1C95"/>
    <w:rsid w:val="004B44F9"/>
    <w:rsid w:val="0054609B"/>
    <w:rsid w:val="0055062E"/>
    <w:rsid w:val="00550BCF"/>
    <w:rsid w:val="00561B25"/>
    <w:rsid w:val="005A61D5"/>
    <w:rsid w:val="005B5782"/>
    <w:rsid w:val="005D469E"/>
    <w:rsid w:val="005D755F"/>
    <w:rsid w:val="005F33AD"/>
    <w:rsid w:val="00620C97"/>
    <w:rsid w:val="00652F60"/>
    <w:rsid w:val="00684D48"/>
    <w:rsid w:val="006A3557"/>
    <w:rsid w:val="006B52A9"/>
    <w:rsid w:val="006C4427"/>
    <w:rsid w:val="007213F1"/>
    <w:rsid w:val="0075305E"/>
    <w:rsid w:val="00754FAC"/>
    <w:rsid w:val="00756F1E"/>
    <w:rsid w:val="00783F3B"/>
    <w:rsid w:val="007B32BF"/>
    <w:rsid w:val="007C1C45"/>
    <w:rsid w:val="007C5ECE"/>
    <w:rsid w:val="007D5444"/>
    <w:rsid w:val="007E5E78"/>
    <w:rsid w:val="007F1E52"/>
    <w:rsid w:val="007F3192"/>
    <w:rsid w:val="00807652"/>
    <w:rsid w:val="008117E1"/>
    <w:rsid w:val="008B26FB"/>
    <w:rsid w:val="008B7809"/>
    <w:rsid w:val="008C50D2"/>
    <w:rsid w:val="008D21A4"/>
    <w:rsid w:val="008F0DAA"/>
    <w:rsid w:val="00910499"/>
    <w:rsid w:val="009A4574"/>
    <w:rsid w:val="009C5905"/>
    <w:rsid w:val="009F540D"/>
    <w:rsid w:val="009F70D5"/>
    <w:rsid w:val="00A1030C"/>
    <w:rsid w:val="00A1541F"/>
    <w:rsid w:val="00A52DF6"/>
    <w:rsid w:val="00A5521A"/>
    <w:rsid w:val="00AA33C4"/>
    <w:rsid w:val="00AB167E"/>
    <w:rsid w:val="00AE2384"/>
    <w:rsid w:val="00B119EE"/>
    <w:rsid w:val="00B669DF"/>
    <w:rsid w:val="00BA2959"/>
    <w:rsid w:val="00BB53F0"/>
    <w:rsid w:val="00BD3539"/>
    <w:rsid w:val="00BE42D8"/>
    <w:rsid w:val="00BF2BB9"/>
    <w:rsid w:val="00C2355B"/>
    <w:rsid w:val="00C53E2C"/>
    <w:rsid w:val="00C71031"/>
    <w:rsid w:val="00CB39EA"/>
    <w:rsid w:val="00CB7204"/>
    <w:rsid w:val="00D10667"/>
    <w:rsid w:val="00D13CAA"/>
    <w:rsid w:val="00D87B56"/>
    <w:rsid w:val="00DB1733"/>
    <w:rsid w:val="00E30F2E"/>
    <w:rsid w:val="00E435D5"/>
    <w:rsid w:val="00E47711"/>
    <w:rsid w:val="00E83402"/>
    <w:rsid w:val="00EA1FB8"/>
    <w:rsid w:val="00EA273F"/>
    <w:rsid w:val="00EA6015"/>
    <w:rsid w:val="00EA7E57"/>
    <w:rsid w:val="00ED379E"/>
    <w:rsid w:val="00ED4E00"/>
    <w:rsid w:val="00F02A29"/>
    <w:rsid w:val="00F03FDF"/>
    <w:rsid w:val="00F04767"/>
    <w:rsid w:val="00F3031E"/>
    <w:rsid w:val="00F957F6"/>
    <w:rsid w:val="00FB1CC0"/>
    <w:rsid w:val="00FB26BE"/>
    <w:rsid w:val="00FE400E"/>
    <w:rsid w:val="00FF5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31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BF2B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56F1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F2BB9"/>
    <w:rPr>
      <w:rFonts w:ascii="Times New Roman" w:hAnsi="Times New Roman"/>
      <w:b/>
      <w:kern w:val="36"/>
      <w:sz w:val="4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56F1E"/>
    <w:rPr>
      <w:rFonts w:ascii="Calibri Light" w:hAnsi="Calibri Light"/>
      <w:b/>
      <w:sz w:val="26"/>
    </w:rPr>
  </w:style>
  <w:style w:type="character" w:styleId="Hyperlink">
    <w:name w:val="Hyperlink"/>
    <w:basedOn w:val="DefaultParagraphFont"/>
    <w:uiPriority w:val="99"/>
    <w:rsid w:val="00F3031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3031E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031E"/>
    <w:rPr>
      <w:rFonts w:ascii="Tahoma" w:hAnsi="Tahoma"/>
      <w:sz w:val="16"/>
      <w:lang w:eastAsia="ru-RU"/>
    </w:rPr>
  </w:style>
  <w:style w:type="paragraph" w:styleId="HTMLPreformatted">
    <w:name w:val="HTML Preformatted"/>
    <w:basedOn w:val="Normal"/>
    <w:link w:val="HTMLPreformattedChar"/>
    <w:uiPriority w:val="99"/>
    <w:rsid w:val="002B41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2B41A6"/>
    <w:rPr>
      <w:rFonts w:ascii="Courier New" w:hAnsi="Courier New"/>
    </w:rPr>
  </w:style>
  <w:style w:type="character" w:customStyle="1" w:styleId="3">
    <w:name w:val="Основной текст (3)_"/>
    <w:link w:val="30"/>
    <w:uiPriority w:val="99"/>
    <w:locked/>
    <w:rsid w:val="00BF2BB9"/>
    <w:rPr>
      <w:rFonts w:ascii="Times New Roman" w:hAnsi="Times New Roman"/>
      <w:sz w:val="26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F2BB9"/>
    <w:rPr>
      <w:rFonts w:ascii="Times New Roman" w:hAnsi="Times New Roman"/>
      <w:sz w:val="18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BF2BB9"/>
    <w:pPr>
      <w:widowControl w:val="0"/>
      <w:shd w:val="clear" w:color="auto" w:fill="FFFFFF"/>
      <w:spacing w:after="360" w:line="240" w:lineRule="atLeast"/>
      <w:jc w:val="center"/>
    </w:pPr>
    <w:rPr>
      <w:sz w:val="26"/>
      <w:szCs w:val="26"/>
    </w:rPr>
  </w:style>
  <w:style w:type="paragraph" w:customStyle="1" w:styleId="20">
    <w:name w:val="Основной текст (2)"/>
    <w:basedOn w:val="Normal"/>
    <w:link w:val="2"/>
    <w:uiPriority w:val="99"/>
    <w:rsid w:val="00BF2BB9"/>
    <w:pPr>
      <w:widowControl w:val="0"/>
      <w:shd w:val="clear" w:color="auto" w:fill="FFFFFF"/>
      <w:spacing w:line="202" w:lineRule="exact"/>
      <w:jc w:val="both"/>
    </w:pPr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rsid w:val="00756F1E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15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8</Pages>
  <Words>7</Words>
  <Characters>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Становая</dc:creator>
  <cp:keywords/>
  <dc:description/>
  <cp:lastModifiedBy>Лидия</cp:lastModifiedBy>
  <cp:revision>3</cp:revision>
  <cp:lastPrinted>2021-10-14T14:22:00Z</cp:lastPrinted>
  <dcterms:created xsi:type="dcterms:W3CDTF">2021-10-15T13:05:00Z</dcterms:created>
  <dcterms:modified xsi:type="dcterms:W3CDTF">2021-10-18T12:14:00Z</dcterms:modified>
</cp:coreProperties>
</file>